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>LOGO设计方案征集表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93"/>
        <w:gridCol w:w="1120"/>
        <w:gridCol w:w="1916"/>
        <w:gridCol w:w="1518"/>
        <w:gridCol w:w="1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893" w:type="dxa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120" w:type="dxa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1916" w:type="dxa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518" w:type="dxa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1520" w:type="dxa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  <w:t>电子邮箱</w:t>
            </w:r>
          </w:p>
        </w:tc>
        <w:tc>
          <w:tcPr>
            <w:tcW w:w="3929" w:type="dxa"/>
            <w:gridSpan w:val="3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518" w:type="dxa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1520" w:type="dxa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0" w:hRule="atLeast"/>
        </w:trPr>
        <w:tc>
          <w:tcPr>
            <w:tcW w:w="8522" w:type="dxa"/>
            <w:gridSpan w:val="6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  <w:t>作品创意说明：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0" w:hRule="atLeast"/>
        </w:trPr>
        <w:tc>
          <w:tcPr>
            <w:tcW w:w="8522" w:type="dxa"/>
            <w:gridSpan w:val="6"/>
          </w:tcPr>
          <w:p>
            <w:pPr>
              <w:widowControl w:val="0"/>
              <w:spacing w:after="0" w:line="600" w:lineRule="exact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eastAsia="zh-CN"/>
              </w:rPr>
              <w:t>备注：</w:t>
            </w:r>
          </w:p>
        </w:tc>
      </w:tr>
    </w:tbl>
    <w:p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附件：LOGO设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计方案图标（jpg/bmp格式）</w:t>
      </w:r>
      <w:r>
        <w:rPr>
          <w:rFonts w:hint="eastAsia" w:ascii="仿宋_GB2312" w:eastAsia="仿宋_GB2312"/>
          <w:sz w:val="32"/>
          <w:szCs w:val="32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3725A"/>
    <w:rsid w:val="5C43725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you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2018-04-08T07:55:00Z</dcterms:created>
  <dc:creator>未央爸爸</dc:creator>
  <cp:lastModifiedBy>未央爸爸</cp:lastModifiedBy>
  <dcterms:modified xsi:type="dcterms:W3CDTF">2018-04-08T07:56:30Z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